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AD4" w:rsidRDefault="00027AD4" w:rsidP="00027AD4">
      <w:pPr>
        <w:rPr>
          <w:b/>
          <w:noProof/>
          <w:color w:val="002060"/>
          <w:sz w:val="44"/>
          <w:lang w:eastAsia="pt-BR"/>
        </w:rPr>
      </w:pPr>
      <w:r w:rsidRPr="00027AD4">
        <w:rPr>
          <w:b/>
          <w:noProof/>
          <w:color w:val="002060"/>
          <w:sz w:val="44"/>
          <w:lang w:eastAsia="pt-BR"/>
        </w:rPr>
        <w:drawing>
          <wp:inline distT="0" distB="0" distL="0" distR="0">
            <wp:extent cx="771525" cy="762000"/>
            <wp:effectExtent l="19050" t="0" r="9525" b="0"/>
            <wp:docPr id="26" name="Imagem 1" descr="C:\Users\Nelson\Desktop\LOGO ENGEP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son\Desktop\LOGO ENGEPLA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F4B" w:rsidRPr="000B37C4" w:rsidRDefault="00103F4B" w:rsidP="00103F4B">
      <w:pPr>
        <w:jc w:val="center"/>
        <w:rPr>
          <w:b/>
          <w:noProof/>
          <w:color w:val="002060"/>
          <w:sz w:val="40"/>
          <w:lang w:eastAsia="pt-BR"/>
        </w:rPr>
      </w:pPr>
      <w:r w:rsidRPr="000B37C4">
        <w:rPr>
          <w:b/>
          <w:noProof/>
          <w:color w:val="002060"/>
          <w:sz w:val="40"/>
          <w:lang w:eastAsia="pt-BR"/>
        </w:rPr>
        <w:t>MADEIRA PLÁSTICA ECOWOOD</w:t>
      </w:r>
    </w:p>
    <w:p w:rsidR="00103F4B" w:rsidRPr="000B37C4" w:rsidRDefault="00103F4B" w:rsidP="00103F4B">
      <w:pPr>
        <w:jc w:val="center"/>
        <w:rPr>
          <w:noProof/>
          <w:sz w:val="20"/>
          <w:lang w:eastAsia="pt-BR"/>
        </w:rPr>
      </w:pPr>
      <w:r w:rsidRPr="000B37C4">
        <w:rPr>
          <w:b/>
          <w:noProof/>
          <w:color w:val="002060"/>
          <w:sz w:val="40"/>
          <w:lang w:eastAsia="pt-BR"/>
        </w:rPr>
        <w:t>LISTA DE PRODUTOS ACABADOS</w:t>
      </w:r>
    </w:p>
    <w:p w:rsidR="00103F4B" w:rsidRDefault="00FF7AA8" w:rsidP="00103F4B">
      <w:pPr>
        <w:jc w:val="center"/>
        <w:rPr>
          <w:noProof/>
          <w:lang w:eastAsia="pt-BR"/>
        </w:rPr>
      </w:pPr>
      <w:r>
        <w:rPr>
          <w:noProof/>
          <w:lang w:eastAsia="pt-BR"/>
        </w:rPr>
        <w:t>REF 656 - BANCO ECOWOOD 1,40 m PÉS DE CONCRETO COM OPÇÃO DE CORES</w:t>
      </w:r>
    </w:p>
    <w:p w:rsidR="00FF7AA8" w:rsidRDefault="00FF7AA8" w:rsidP="00103F4B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662045" cy="2433988"/>
            <wp:effectExtent l="1905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55" cy="243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726" w:rsidRDefault="00FF7AA8" w:rsidP="009F0726">
      <w:pPr>
        <w:jc w:val="center"/>
        <w:rPr>
          <w:noProof/>
          <w:lang w:eastAsia="pt-BR"/>
        </w:rPr>
      </w:pPr>
      <w:r>
        <w:rPr>
          <w:noProof/>
          <w:lang w:eastAsia="pt-BR"/>
        </w:rPr>
        <w:t>PREÇO : R$ 349,00</w:t>
      </w:r>
    </w:p>
    <w:p w:rsidR="00D219D5" w:rsidRDefault="00FF7AA8" w:rsidP="009F0726">
      <w:pPr>
        <w:jc w:val="center"/>
      </w:pPr>
      <w:r>
        <w:t xml:space="preserve"> REF 1603 - BANCO TODO ECOWOOD - DIMENSÕES : 0,84 X 0,60 X 1,40 m ( A x L x C )</w:t>
      </w:r>
      <w:r w:rsidR="00D219D5">
        <w:rPr>
          <w:noProof/>
          <w:lang w:eastAsia="pt-BR"/>
        </w:rPr>
        <w:drawing>
          <wp:inline distT="0" distB="0" distL="0" distR="0">
            <wp:extent cx="3671481" cy="2736422"/>
            <wp:effectExtent l="171450" t="133350" r="367119" b="311578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343" cy="2736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7AA8" w:rsidRDefault="00FF7AA8" w:rsidP="00FF7AA8">
      <w:pPr>
        <w:jc w:val="center"/>
      </w:pPr>
      <w:r>
        <w:t>PREÇO : R$ 389,00</w:t>
      </w:r>
    </w:p>
    <w:p w:rsidR="001C6C2C" w:rsidRDefault="001C6C2C" w:rsidP="001C6C2C">
      <w:r w:rsidRPr="001C6C2C">
        <w:rPr>
          <w:noProof/>
          <w:lang w:eastAsia="pt-BR"/>
        </w:rPr>
        <w:lastRenderedPageBreak/>
        <w:drawing>
          <wp:inline distT="0" distB="0" distL="0" distR="0">
            <wp:extent cx="771525" cy="762000"/>
            <wp:effectExtent l="19050" t="0" r="9525" b="0"/>
            <wp:docPr id="27" name="Imagem 1" descr="C:\Users\Nelson\Desktop\LOGO ENGEP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son\Desktop\LOGO ENGEPLA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AA8" w:rsidRDefault="00FF7AA8" w:rsidP="001C6C2C">
      <w:pPr>
        <w:jc w:val="center"/>
      </w:pPr>
      <w:r>
        <w:t>REF 1603 SEM ENCOSTO - BANCO TODO SEM ENCOSTO ECOWOOD 1,48 m</w:t>
      </w:r>
    </w:p>
    <w:p w:rsidR="00FF7AA8" w:rsidRDefault="00FF7AA8" w:rsidP="00FF7AA8">
      <w:pPr>
        <w:jc w:val="center"/>
      </w:pPr>
      <w:r>
        <w:t>dimensões : 0,46 x 0,54 x 1,40 m ( A x L x C )</w:t>
      </w:r>
    </w:p>
    <w:p w:rsidR="00D219D5" w:rsidRDefault="00D219D5" w:rsidP="00103F4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645491" cy="2753628"/>
            <wp:effectExtent l="171450" t="133350" r="355009" b="313422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97" cy="2753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7AA8" w:rsidRDefault="00FF7AA8" w:rsidP="00103F4B">
      <w:pPr>
        <w:jc w:val="center"/>
      </w:pPr>
      <w:r>
        <w:t>PREÇO : R$ 259,00</w:t>
      </w:r>
    </w:p>
    <w:p w:rsidR="00AE3151" w:rsidRDefault="00FF7AA8" w:rsidP="00A81656">
      <w:r>
        <w:t>REF 1604 -CACHEPOT CÔNICO</w:t>
      </w:r>
      <w:r w:rsidR="00223119">
        <w:t xml:space="preserve">  - </w:t>
      </w:r>
      <w:r>
        <w:t>DIMENSÕES : 50 X 50 X 50 Cm ( A x L x C )</w:t>
      </w:r>
      <w:r w:rsidR="00D219D5">
        <w:rPr>
          <w:noProof/>
          <w:lang w:eastAsia="pt-BR"/>
        </w:rPr>
        <w:drawing>
          <wp:inline distT="0" distB="0" distL="0" distR="0">
            <wp:extent cx="3699295" cy="2771775"/>
            <wp:effectExtent l="171450" t="133350" r="358355" b="3143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295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E3151">
        <w:t>PREÇO : R$ 175,00</w:t>
      </w:r>
    </w:p>
    <w:p w:rsidR="00AE3151" w:rsidRDefault="00A9348F" w:rsidP="00A9348F">
      <w:r w:rsidRPr="00A9348F">
        <w:rPr>
          <w:noProof/>
          <w:lang w:eastAsia="pt-BR"/>
        </w:rPr>
        <w:lastRenderedPageBreak/>
        <w:drawing>
          <wp:inline distT="0" distB="0" distL="0" distR="0">
            <wp:extent cx="771525" cy="762000"/>
            <wp:effectExtent l="19050" t="0" r="9525" b="0"/>
            <wp:docPr id="28" name="Imagem 1" descr="C:\Users\Nelson\Desktop\LOGO ENGEP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son\Desktop\LOGO ENGEPLA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151" w:rsidRDefault="00AE3151" w:rsidP="00103F4B">
      <w:pPr>
        <w:jc w:val="center"/>
      </w:pPr>
      <w:r>
        <w:t>REF 1299 - CACHEPOT CÔNICO</w:t>
      </w:r>
      <w:r w:rsidR="00A9348F">
        <w:t xml:space="preserve"> - </w:t>
      </w:r>
      <w:r>
        <w:t>DIMENSÕES : 30 X 30 X 30 Cm ( A x L x C )</w:t>
      </w:r>
    </w:p>
    <w:p w:rsidR="00D219D5" w:rsidRDefault="00D219D5" w:rsidP="00103F4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837042" cy="2886075"/>
            <wp:effectExtent l="171450" t="133350" r="353958" b="3143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042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2563" w:rsidRDefault="00AE3151" w:rsidP="00103F4B">
      <w:pPr>
        <w:jc w:val="center"/>
      </w:pPr>
      <w:r>
        <w:t>PREÇO : R$ 66,00</w:t>
      </w:r>
      <w:r w:rsidR="00BF2563">
        <w:t xml:space="preserve"> </w:t>
      </w:r>
    </w:p>
    <w:p w:rsidR="00D219D5" w:rsidRDefault="00AE3151" w:rsidP="00103F4B">
      <w:pPr>
        <w:jc w:val="center"/>
      </w:pPr>
      <w:r>
        <w:t>REF 1299 - CACHEPOT RETANGULAR</w:t>
      </w:r>
      <w:r w:rsidR="00BF2563">
        <w:t xml:space="preserve"> - </w:t>
      </w:r>
      <w:r>
        <w:t>DIMENSÕES : 34 X 30 X 98 Cm ( A x L x C )</w:t>
      </w:r>
      <w:r w:rsidR="00D219D5">
        <w:rPr>
          <w:noProof/>
          <w:lang w:eastAsia="pt-BR"/>
        </w:rPr>
        <w:drawing>
          <wp:inline distT="0" distB="0" distL="0" distR="0">
            <wp:extent cx="3472084" cy="2581549"/>
            <wp:effectExtent l="171450" t="133350" r="356966" b="314051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084" cy="2581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3151" w:rsidRDefault="00AE3151" w:rsidP="00103F4B">
      <w:pPr>
        <w:jc w:val="center"/>
      </w:pPr>
      <w:r>
        <w:t>PREÇO : R$ 157,50</w:t>
      </w:r>
    </w:p>
    <w:p w:rsidR="003D641F" w:rsidRDefault="003D641F" w:rsidP="003D641F">
      <w:r w:rsidRPr="003D641F">
        <w:rPr>
          <w:noProof/>
          <w:lang w:eastAsia="pt-BR"/>
        </w:rPr>
        <w:lastRenderedPageBreak/>
        <w:drawing>
          <wp:inline distT="0" distB="0" distL="0" distR="0">
            <wp:extent cx="771525" cy="762000"/>
            <wp:effectExtent l="19050" t="0" r="9525" b="0"/>
            <wp:docPr id="29" name="Imagem 1" descr="C:\Users\Nelson\Desktop\LOGO ENGEP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son\Desktop\LOGO ENGEPLA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2E2" w:rsidRPr="001D62E2" w:rsidRDefault="001D62E2" w:rsidP="001D62E2">
      <w:pPr>
        <w:jc w:val="center"/>
        <w:rPr>
          <w:b/>
          <w:sz w:val="72"/>
        </w:rPr>
      </w:pPr>
      <w:r w:rsidRPr="001D62E2">
        <w:rPr>
          <w:b/>
          <w:sz w:val="72"/>
        </w:rPr>
        <w:t>DECKS  MODULADOS</w:t>
      </w:r>
    </w:p>
    <w:p w:rsidR="001D62E2" w:rsidRPr="006B598C" w:rsidRDefault="001D62E2" w:rsidP="003D641F">
      <w:pPr>
        <w:rPr>
          <w:b/>
        </w:rPr>
      </w:pPr>
    </w:p>
    <w:p w:rsidR="00D219D5" w:rsidRPr="006B598C" w:rsidRDefault="00873F52" w:rsidP="00103F4B">
      <w:pPr>
        <w:jc w:val="center"/>
        <w:rPr>
          <w:b/>
        </w:rPr>
      </w:pPr>
      <w:r w:rsidRPr="006B598C">
        <w:rPr>
          <w:b/>
        </w:rPr>
        <w:t>REF 1635 - DECK MODULADO - TAMANHO 52 x 52 x 4 Cm ( L x C x A )</w:t>
      </w:r>
      <w:r w:rsidR="00A77DA5" w:rsidRPr="006B598C">
        <w:rPr>
          <w:b/>
        </w:rPr>
        <w:t xml:space="preserve"> - PREÇO R$ 59,00</w:t>
      </w:r>
    </w:p>
    <w:p w:rsidR="00873F52" w:rsidRPr="006B598C" w:rsidRDefault="00873F52" w:rsidP="00873F52">
      <w:pPr>
        <w:jc w:val="center"/>
        <w:rPr>
          <w:b/>
        </w:rPr>
      </w:pPr>
      <w:r w:rsidRPr="006B598C">
        <w:rPr>
          <w:b/>
        </w:rPr>
        <w:t>REF 1635 - DECK MODULADO - TAMANHO 52 x 52 x 5 Cm ( L x C x A )</w:t>
      </w:r>
      <w:r w:rsidR="00A77DA5" w:rsidRPr="006B598C">
        <w:rPr>
          <w:b/>
        </w:rPr>
        <w:t xml:space="preserve"> - PREÇO R$ 67,75</w:t>
      </w:r>
    </w:p>
    <w:p w:rsidR="00873F52" w:rsidRPr="006B598C" w:rsidRDefault="00873F52" w:rsidP="00873F52">
      <w:pPr>
        <w:jc w:val="center"/>
        <w:rPr>
          <w:b/>
        </w:rPr>
      </w:pPr>
      <w:r w:rsidRPr="006B598C">
        <w:rPr>
          <w:b/>
        </w:rPr>
        <w:t>REF 1635 - DECK MODULADO - TAMANHO 74 x 74 x 5 Cm ( L x C x A )</w:t>
      </w:r>
      <w:r w:rsidR="00A77DA5" w:rsidRPr="006B598C">
        <w:rPr>
          <w:b/>
        </w:rPr>
        <w:t xml:space="preserve"> - PREÇO R$ 135,80</w:t>
      </w:r>
    </w:p>
    <w:p w:rsidR="00873F52" w:rsidRPr="006B598C" w:rsidRDefault="00873F52" w:rsidP="00873F52">
      <w:pPr>
        <w:jc w:val="center"/>
        <w:rPr>
          <w:b/>
        </w:rPr>
      </w:pPr>
      <w:r w:rsidRPr="006B598C">
        <w:rPr>
          <w:b/>
        </w:rPr>
        <w:t>REF 1635 - DECK MODULADO - TAMANHO 95 x 95 x 5 Cm ( L x C x A )</w:t>
      </w:r>
      <w:r w:rsidR="00A77DA5" w:rsidRPr="006B598C">
        <w:rPr>
          <w:b/>
        </w:rPr>
        <w:t xml:space="preserve"> - PREÇO R$ 201,50</w:t>
      </w:r>
    </w:p>
    <w:p w:rsidR="00A77DA5" w:rsidRPr="006B598C" w:rsidRDefault="00873F52" w:rsidP="00103F4B">
      <w:pPr>
        <w:jc w:val="center"/>
        <w:rPr>
          <w:b/>
        </w:rPr>
      </w:pPr>
      <w:r w:rsidRPr="006B598C">
        <w:rPr>
          <w:b/>
        </w:rPr>
        <w:t>REF 1635 - DECK MODULADO - TAMANHO 148 x 148 x 5 Cm ( L x C x A )</w:t>
      </w:r>
      <w:r w:rsidR="00A77DA5" w:rsidRPr="006B598C">
        <w:rPr>
          <w:b/>
        </w:rPr>
        <w:t xml:space="preserve"> - PREÇO R$ 418,50</w:t>
      </w:r>
    </w:p>
    <w:p w:rsidR="001D62E2" w:rsidRDefault="001D62E2" w:rsidP="00103F4B">
      <w:pPr>
        <w:jc w:val="center"/>
      </w:pPr>
    </w:p>
    <w:p w:rsidR="001D62E2" w:rsidRDefault="001D62E2" w:rsidP="00103F4B">
      <w:pPr>
        <w:jc w:val="center"/>
      </w:pPr>
    </w:p>
    <w:p w:rsidR="00D219D5" w:rsidRDefault="00D219D5" w:rsidP="00103F4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254829" cy="3457575"/>
            <wp:effectExtent l="171450" t="133350" r="364921" b="3143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829" cy="345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4F57" w:rsidRDefault="00644F57" w:rsidP="001B3558">
      <w:pPr>
        <w:jc w:val="center"/>
      </w:pPr>
    </w:p>
    <w:p w:rsidR="00644F57" w:rsidRDefault="00644F57" w:rsidP="001B3558">
      <w:pPr>
        <w:jc w:val="center"/>
      </w:pPr>
    </w:p>
    <w:p w:rsidR="008B6406" w:rsidRDefault="008B6406" w:rsidP="008B6406">
      <w:r w:rsidRPr="008B6406">
        <w:rPr>
          <w:noProof/>
          <w:lang w:eastAsia="pt-BR"/>
        </w:rPr>
        <w:lastRenderedPageBreak/>
        <w:drawing>
          <wp:inline distT="0" distB="0" distL="0" distR="0">
            <wp:extent cx="771525" cy="762000"/>
            <wp:effectExtent l="19050" t="0" r="9525" b="0"/>
            <wp:docPr id="30" name="Imagem 1" descr="C:\Users\Nelson\Desktop\LOGO ENGEP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son\Desktop\LOGO ENGEPLA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558" w:rsidRDefault="001B3558" w:rsidP="008B6406">
      <w:pPr>
        <w:jc w:val="center"/>
      </w:pPr>
      <w:r>
        <w:t>REF 1627 - BANCO / MESA ECOWOOD 4 PESSOAS</w:t>
      </w:r>
    </w:p>
    <w:p w:rsidR="001B3558" w:rsidRDefault="001B3558" w:rsidP="00103F4B">
      <w:pPr>
        <w:jc w:val="center"/>
      </w:pPr>
      <w:r>
        <w:t>DIMENSÕES : 1,20 x 0,65  x 0,75 m  ( L x C x A ) - PREÇO : R$ 890,00</w:t>
      </w:r>
      <w:r w:rsidR="00D219D5">
        <w:rPr>
          <w:noProof/>
          <w:lang w:eastAsia="pt-BR"/>
        </w:rPr>
        <w:drawing>
          <wp:inline distT="0" distB="0" distL="0" distR="0">
            <wp:extent cx="3518958" cy="2714625"/>
            <wp:effectExtent l="171450" t="133350" r="367242" b="3143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958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19D5" w:rsidRDefault="00D219D5" w:rsidP="00103F4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910442" cy="2619375"/>
            <wp:effectExtent l="171450" t="133350" r="356758" b="3143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442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3558" w:rsidRDefault="001B3558" w:rsidP="00103F4B">
      <w:pPr>
        <w:jc w:val="center"/>
      </w:pPr>
    </w:p>
    <w:p w:rsidR="00644F57" w:rsidRDefault="00644F57" w:rsidP="00103F4B">
      <w:pPr>
        <w:jc w:val="center"/>
      </w:pPr>
    </w:p>
    <w:p w:rsidR="00644F57" w:rsidRDefault="00644F57" w:rsidP="00103F4B">
      <w:pPr>
        <w:jc w:val="center"/>
      </w:pPr>
    </w:p>
    <w:p w:rsidR="00644F57" w:rsidRDefault="008B539C" w:rsidP="008B539C">
      <w:r w:rsidRPr="008B539C">
        <w:rPr>
          <w:noProof/>
          <w:lang w:eastAsia="pt-BR"/>
        </w:rPr>
        <w:lastRenderedPageBreak/>
        <w:drawing>
          <wp:inline distT="0" distB="0" distL="0" distR="0">
            <wp:extent cx="771525" cy="762000"/>
            <wp:effectExtent l="19050" t="0" r="9525" b="0"/>
            <wp:docPr id="31" name="Imagem 1" descr="C:\Users\Nelson\Desktop\LOGO ENGEP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son\Desktop\LOGO ENGEPLA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558" w:rsidRDefault="001B3558" w:rsidP="00103F4B">
      <w:pPr>
        <w:jc w:val="center"/>
      </w:pPr>
      <w:r>
        <w:t>REF 1634 - BANCO ECOWOOD 1,40 m - PÉS DFE CONCRETO</w:t>
      </w:r>
    </w:p>
    <w:p w:rsidR="001B3558" w:rsidRDefault="001B3558" w:rsidP="00103F4B">
      <w:pPr>
        <w:jc w:val="center"/>
      </w:pPr>
      <w:r>
        <w:t>ACENTO e ENCOSTO COLORIDOS</w:t>
      </w:r>
    </w:p>
    <w:p w:rsidR="00785F31" w:rsidRDefault="00785F31" w:rsidP="00103F4B">
      <w:pPr>
        <w:jc w:val="center"/>
      </w:pPr>
    </w:p>
    <w:p w:rsidR="001B3558" w:rsidRDefault="001B3558" w:rsidP="00103F4B">
      <w:pPr>
        <w:jc w:val="center"/>
      </w:pPr>
    </w:p>
    <w:p w:rsidR="00D219D5" w:rsidRDefault="00D219D5" w:rsidP="00103F4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066810" cy="3781425"/>
            <wp:effectExtent l="38100" t="0" r="19540" b="1152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810" cy="3781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B3558" w:rsidRDefault="001B3558" w:rsidP="00103F4B">
      <w:pPr>
        <w:jc w:val="center"/>
      </w:pPr>
      <w:r>
        <w:t>PREÇO : R$ 387,00</w:t>
      </w:r>
    </w:p>
    <w:p w:rsidR="00785F31" w:rsidRDefault="00785F31" w:rsidP="00103F4B">
      <w:pPr>
        <w:jc w:val="center"/>
      </w:pPr>
    </w:p>
    <w:p w:rsidR="00785F31" w:rsidRDefault="00785F31" w:rsidP="00103F4B">
      <w:pPr>
        <w:jc w:val="center"/>
      </w:pPr>
    </w:p>
    <w:p w:rsidR="00785F31" w:rsidRDefault="00785F31" w:rsidP="00103F4B">
      <w:pPr>
        <w:jc w:val="center"/>
      </w:pPr>
    </w:p>
    <w:p w:rsidR="00785F31" w:rsidRDefault="00785F31" w:rsidP="00103F4B">
      <w:pPr>
        <w:jc w:val="center"/>
      </w:pPr>
    </w:p>
    <w:p w:rsidR="009240FA" w:rsidRPr="009240FA" w:rsidRDefault="009240FA" w:rsidP="009240FA">
      <w:pPr>
        <w:rPr>
          <w:b/>
          <w:sz w:val="36"/>
        </w:rPr>
      </w:pPr>
      <w:r w:rsidRPr="009240FA">
        <w:rPr>
          <w:noProof/>
          <w:lang w:eastAsia="pt-BR"/>
        </w:rPr>
        <w:lastRenderedPageBreak/>
        <w:drawing>
          <wp:inline distT="0" distB="0" distL="0" distR="0">
            <wp:extent cx="771525" cy="762000"/>
            <wp:effectExtent l="19050" t="0" r="9525" b="0"/>
            <wp:docPr id="33" name="Imagem 1" descr="C:\Users\Nelson\Desktop\LOGO ENGEP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son\Desktop\LOGO ENGEPLA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0FA" w:rsidRPr="009240FA" w:rsidRDefault="009240FA" w:rsidP="009240FA">
      <w:pPr>
        <w:jc w:val="center"/>
        <w:rPr>
          <w:b/>
          <w:sz w:val="36"/>
        </w:rPr>
      </w:pPr>
      <w:r w:rsidRPr="009240FA">
        <w:rPr>
          <w:b/>
          <w:sz w:val="36"/>
        </w:rPr>
        <w:t>LIXEIRAS</w:t>
      </w:r>
    </w:p>
    <w:p w:rsidR="001B3558" w:rsidRDefault="001B3558" w:rsidP="00103F4B">
      <w:pPr>
        <w:jc w:val="center"/>
      </w:pPr>
      <w:r>
        <w:t>REF 1463 - LIXEIRA ECOWOOD 1 PORTA</w:t>
      </w:r>
    </w:p>
    <w:p w:rsidR="001B3558" w:rsidRDefault="001B3558" w:rsidP="00103F4B">
      <w:pPr>
        <w:jc w:val="center"/>
      </w:pPr>
      <w:r>
        <w:t>DIMENSÕES : 54 x 56 x 85 Cm ( L x C x A )</w:t>
      </w:r>
    </w:p>
    <w:p w:rsidR="001B3558" w:rsidRDefault="001B3558" w:rsidP="00103F4B">
      <w:pPr>
        <w:jc w:val="center"/>
      </w:pPr>
      <w:r>
        <w:t>PREÇO : R$ 390,00</w:t>
      </w:r>
    </w:p>
    <w:p w:rsidR="001B3558" w:rsidRDefault="001B3558" w:rsidP="00103F4B">
      <w:pPr>
        <w:jc w:val="center"/>
      </w:pPr>
      <w:r>
        <w:t>---------------------------------------------------------------------</w:t>
      </w:r>
    </w:p>
    <w:p w:rsidR="001B3558" w:rsidRDefault="001B3558" w:rsidP="001B3558">
      <w:pPr>
        <w:jc w:val="center"/>
      </w:pPr>
      <w:r>
        <w:t>REF 1463 - LIXEIRA ECOWOOD 2 PORTAS</w:t>
      </w:r>
    </w:p>
    <w:p w:rsidR="001B3558" w:rsidRDefault="001B3558" w:rsidP="001B3558">
      <w:pPr>
        <w:jc w:val="center"/>
      </w:pPr>
      <w:r>
        <w:t>DIMENSÕES : 54 x 110 x 85 Cm ( L x C x A )</w:t>
      </w:r>
    </w:p>
    <w:p w:rsidR="000067C2" w:rsidRDefault="001B3558" w:rsidP="00103F4B">
      <w:pPr>
        <w:jc w:val="center"/>
      </w:pPr>
      <w:r>
        <w:t>PREÇO : R$ 747,00</w:t>
      </w:r>
    </w:p>
    <w:p w:rsidR="00D219D5" w:rsidRDefault="00D219D5" w:rsidP="00103F4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277853" cy="4076700"/>
            <wp:effectExtent l="171450" t="133350" r="370347" b="30480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53" cy="407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67C2" w:rsidRDefault="000067C2" w:rsidP="00103F4B">
      <w:pPr>
        <w:jc w:val="center"/>
      </w:pPr>
    </w:p>
    <w:p w:rsidR="000067C2" w:rsidRDefault="000067C2" w:rsidP="00103F4B">
      <w:pPr>
        <w:jc w:val="center"/>
      </w:pPr>
    </w:p>
    <w:p w:rsidR="000067C2" w:rsidRDefault="000067C2" w:rsidP="000067C2">
      <w:r w:rsidRPr="000067C2">
        <w:rPr>
          <w:noProof/>
          <w:lang w:eastAsia="pt-BR"/>
        </w:rPr>
        <w:lastRenderedPageBreak/>
        <w:drawing>
          <wp:inline distT="0" distB="0" distL="0" distR="0">
            <wp:extent cx="771525" cy="762000"/>
            <wp:effectExtent l="19050" t="0" r="9525" b="0"/>
            <wp:docPr id="34" name="Imagem 1" descr="C:\Users\Nelson\Desktop\LOGO ENGEP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son\Desktop\LOGO ENGEPLA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F9A" w:rsidRDefault="001B3558" w:rsidP="00103F4B">
      <w:pPr>
        <w:jc w:val="center"/>
      </w:pPr>
      <w:r>
        <w:t>REF 1422 - MESA PARA CHURRASCO 2,80 x 0,98 x 0,80 m ( L  x C x A )</w:t>
      </w:r>
    </w:p>
    <w:p w:rsidR="00E56F9A" w:rsidRDefault="00F418C7" w:rsidP="00103F4B">
      <w:pPr>
        <w:jc w:val="center"/>
      </w:pPr>
      <w:r>
        <w:t>PREÇO : R$ 1.680,00</w:t>
      </w:r>
    </w:p>
    <w:p w:rsidR="00D219D5" w:rsidRDefault="00D219D5" w:rsidP="00103F4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333750" cy="2554730"/>
            <wp:effectExtent l="171450" t="133350" r="361950" b="30277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54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6F9A" w:rsidRDefault="00E56F9A" w:rsidP="00103F4B">
      <w:pPr>
        <w:jc w:val="center"/>
      </w:pPr>
      <w:r>
        <w:t>REF 1422 - MESA PEQUENA MULTI USO - 60 x 60 x 75 Cm - COM PÉS FIXOS</w:t>
      </w:r>
      <w:r w:rsidR="00F314D3">
        <w:t xml:space="preserve"> - R$ 290,00</w:t>
      </w:r>
    </w:p>
    <w:p w:rsidR="00D219D5" w:rsidRDefault="00E56F9A" w:rsidP="00103F4B">
      <w:pPr>
        <w:jc w:val="center"/>
      </w:pPr>
      <w:r>
        <w:t>REF 1737 - MESA PEQUENA MULTI USO - 60 x 60 x 75 Cm - COM PÉS DOBRÁVEIS</w:t>
      </w:r>
      <w:r w:rsidR="00F314D3">
        <w:t xml:space="preserve"> - R$ 305,00</w:t>
      </w:r>
      <w:r w:rsidR="00D219D5">
        <w:rPr>
          <w:noProof/>
          <w:lang w:eastAsia="pt-BR"/>
        </w:rPr>
        <w:drawing>
          <wp:inline distT="0" distB="0" distL="0" distR="0">
            <wp:extent cx="3727177" cy="3219450"/>
            <wp:effectExtent l="171450" t="133350" r="368573" b="30480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177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6509" w:rsidRDefault="00312CC9" w:rsidP="00312CC9">
      <w:pPr>
        <w:rPr>
          <w:noProof/>
          <w:lang w:eastAsia="pt-BR"/>
        </w:rPr>
      </w:pPr>
      <w:r w:rsidRPr="00312CC9">
        <w:rPr>
          <w:noProof/>
          <w:lang w:eastAsia="pt-BR"/>
        </w:rPr>
        <w:lastRenderedPageBreak/>
        <w:drawing>
          <wp:inline distT="0" distB="0" distL="0" distR="0">
            <wp:extent cx="771525" cy="762000"/>
            <wp:effectExtent l="19050" t="0" r="9525" b="0"/>
            <wp:docPr id="35" name="Imagem 1" descr="C:\Users\Nelson\Desktop\LOGO ENGEP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son\Desktop\LOGO ENGEPLA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CC9" w:rsidRPr="00312CC9" w:rsidRDefault="00312CC9" w:rsidP="00312CC9">
      <w:pPr>
        <w:jc w:val="center"/>
        <w:rPr>
          <w:b/>
          <w:noProof/>
          <w:color w:val="002060"/>
          <w:sz w:val="48"/>
          <w:lang w:eastAsia="pt-BR"/>
        </w:rPr>
      </w:pPr>
      <w:r w:rsidRPr="00312CC9">
        <w:rPr>
          <w:b/>
          <w:noProof/>
          <w:color w:val="002060"/>
          <w:sz w:val="48"/>
          <w:lang w:eastAsia="pt-BR"/>
        </w:rPr>
        <w:t>GRADES</w:t>
      </w:r>
    </w:p>
    <w:p w:rsidR="003D6509" w:rsidRDefault="003D6509" w:rsidP="00103F4B">
      <w:pPr>
        <w:jc w:val="center"/>
        <w:rPr>
          <w:noProof/>
          <w:lang w:eastAsia="pt-BR"/>
        </w:rPr>
      </w:pPr>
      <w:r>
        <w:rPr>
          <w:noProof/>
          <w:lang w:eastAsia="pt-BR"/>
        </w:rPr>
        <w:t>REF 1613 - GRADES COM ALTURAS  1,0 m  /  1,50 m  /  1,80 m</w:t>
      </w:r>
    </w:p>
    <w:p w:rsidR="003D6509" w:rsidRDefault="003D6509" w:rsidP="00103F4B">
      <w:pPr>
        <w:jc w:val="center"/>
        <w:rPr>
          <w:noProof/>
          <w:lang w:eastAsia="pt-BR"/>
        </w:rPr>
      </w:pPr>
      <w:r>
        <w:rPr>
          <w:noProof/>
          <w:lang w:eastAsia="pt-BR"/>
        </w:rPr>
        <w:t>GRADE DE 1,0 m - PREÇO POR METRO LINEAR = R$ 148,00</w:t>
      </w:r>
    </w:p>
    <w:p w:rsidR="003D6509" w:rsidRDefault="003D6509" w:rsidP="00103F4B">
      <w:pPr>
        <w:jc w:val="center"/>
        <w:rPr>
          <w:noProof/>
          <w:lang w:eastAsia="pt-BR"/>
        </w:rPr>
      </w:pPr>
      <w:r>
        <w:rPr>
          <w:noProof/>
          <w:lang w:eastAsia="pt-BR"/>
        </w:rPr>
        <w:t>GRADE DE 1,50 m - PREÇO POR METRO LINEAR = R$ 172,80</w:t>
      </w:r>
    </w:p>
    <w:p w:rsidR="0026328B" w:rsidRDefault="003D6509" w:rsidP="00103F4B">
      <w:pPr>
        <w:jc w:val="center"/>
      </w:pPr>
      <w:r>
        <w:rPr>
          <w:noProof/>
          <w:lang w:eastAsia="pt-BR"/>
        </w:rPr>
        <w:t>GRADE DE 1,80 m - PREÇO POR METRO LINEAR = R$ 230,40</w:t>
      </w:r>
    </w:p>
    <w:p w:rsidR="00D219D5" w:rsidRDefault="00D219D5" w:rsidP="00103F4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97170" cy="4048125"/>
            <wp:effectExtent l="38100" t="0" r="17730" b="12287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70" cy="4048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948D2" w:rsidRDefault="002948D2" w:rsidP="00103F4B">
      <w:pPr>
        <w:jc w:val="center"/>
      </w:pPr>
    </w:p>
    <w:p w:rsidR="002948D2" w:rsidRDefault="002948D2" w:rsidP="00103F4B">
      <w:pPr>
        <w:jc w:val="center"/>
      </w:pPr>
    </w:p>
    <w:p w:rsidR="00312CC9" w:rsidRDefault="009A09F7" w:rsidP="009A09F7">
      <w:r w:rsidRPr="009A09F7">
        <w:rPr>
          <w:noProof/>
          <w:lang w:eastAsia="pt-BR"/>
        </w:rPr>
        <w:lastRenderedPageBreak/>
        <w:drawing>
          <wp:inline distT="0" distB="0" distL="0" distR="0">
            <wp:extent cx="771525" cy="762000"/>
            <wp:effectExtent l="19050" t="0" r="9525" b="0"/>
            <wp:docPr id="36" name="Imagem 1" descr="C:\Users\Nelson\Desktop\LOGO ENGEP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son\Desktop\LOGO ENGEPLA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8D2" w:rsidRDefault="0026328B" w:rsidP="002948D2">
      <w:pPr>
        <w:jc w:val="center"/>
      </w:pPr>
      <w:r>
        <w:t>GUARDA - CORPO MODULADO</w:t>
      </w:r>
      <w:r w:rsidR="00D56FFE">
        <w:t xml:space="preserve"> - O,98 x 1,10 m  ( L  X  A )</w:t>
      </w:r>
      <w:r w:rsidR="00312CC9">
        <w:t xml:space="preserve"> </w:t>
      </w:r>
      <w:r w:rsidR="002948D2">
        <w:t>--</w:t>
      </w:r>
      <w:r w:rsidR="002948D2" w:rsidRPr="002948D2">
        <w:t xml:space="preserve"> </w:t>
      </w:r>
      <w:r w:rsidR="002948D2">
        <w:t>PREÇO : R$ 243,00</w:t>
      </w:r>
    </w:p>
    <w:p w:rsidR="00D219D5" w:rsidRDefault="00D219D5" w:rsidP="00103F4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140239" cy="3114675"/>
            <wp:effectExtent l="171450" t="133350" r="355561" b="3143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39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4192" w:rsidRDefault="004D4192" w:rsidP="00103F4B">
      <w:pPr>
        <w:jc w:val="center"/>
      </w:pPr>
      <w:r>
        <w:t>GUARDA - CORPO CICLOVIAS - 1,20 m de ALTURA</w:t>
      </w:r>
    </w:p>
    <w:p w:rsidR="00EA5141" w:rsidRDefault="004D4192" w:rsidP="00103F4B">
      <w:pPr>
        <w:jc w:val="center"/>
      </w:pPr>
      <w:r>
        <w:t>PREÇO POR METRO LINEAR = R$ 280,00</w:t>
      </w:r>
    </w:p>
    <w:p w:rsidR="00D219D5" w:rsidRDefault="00D219D5" w:rsidP="00103F4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536496" cy="2628900"/>
            <wp:effectExtent l="171450" t="133350" r="368754" b="30480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496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7DC7" w:rsidRDefault="00A95CB6" w:rsidP="00C37DC7">
      <w:r w:rsidRPr="00A95CB6">
        <w:rPr>
          <w:noProof/>
          <w:lang w:eastAsia="pt-BR"/>
        </w:rPr>
        <w:lastRenderedPageBreak/>
        <w:drawing>
          <wp:inline distT="0" distB="0" distL="0" distR="0">
            <wp:extent cx="771525" cy="762000"/>
            <wp:effectExtent l="19050" t="0" r="9525" b="0"/>
            <wp:docPr id="1" name="Imagem 1" descr="C:\Users\Nelson\Desktop\LOGO ENGEP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son\Desktop\LOGO ENGEPLA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141" w:rsidRDefault="00EA5141" w:rsidP="00C37DC7">
      <w:pPr>
        <w:jc w:val="center"/>
      </w:pPr>
      <w:r>
        <w:t>REF 1658 - ESPREGUIÇADEIRA</w:t>
      </w:r>
    </w:p>
    <w:p w:rsidR="00EA5141" w:rsidRDefault="00EA5141" w:rsidP="00103F4B">
      <w:pPr>
        <w:jc w:val="center"/>
      </w:pPr>
      <w:r>
        <w:t>23 x 60 x 190 Cm  ( A x L x C )</w:t>
      </w:r>
    </w:p>
    <w:p w:rsidR="00EA5141" w:rsidRDefault="00EA5141" w:rsidP="00103F4B">
      <w:pPr>
        <w:jc w:val="center"/>
      </w:pPr>
      <w:r>
        <w:t>PREÇO : R$ 690,00</w:t>
      </w:r>
    </w:p>
    <w:p w:rsidR="00D219D5" w:rsidRDefault="00D219D5" w:rsidP="00103F4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786261" cy="2847975"/>
            <wp:effectExtent l="171450" t="133350" r="366639" b="3143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261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214" w:rsidRDefault="00434214" w:rsidP="00103F4B">
      <w:pPr>
        <w:jc w:val="center"/>
      </w:pPr>
      <w:r>
        <w:t>REF 1662 - MESA BANCO FIXA</w:t>
      </w:r>
      <w:r w:rsidR="00AD52FE">
        <w:t xml:space="preserve"> </w:t>
      </w:r>
    </w:p>
    <w:p w:rsidR="00D219D5" w:rsidRDefault="00AD52FE" w:rsidP="00103F4B">
      <w:pPr>
        <w:jc w:val="center"/>
      </w:pPr>
      <w:r>
        <w:t>DIMENSÕES : 78 x 162 x 148 Cm  ( A x L x C )</w:t>
      </w:r>
      <w:r w:rsidR="00C37DC7">
        <w:t xml:space="preserve">  </w:t>
      </w:r>
      <w:r>
        <w:t>PREÇO : R$ 850,00</w:t>
      </w:r>
      <w:r w:rsidR="00D219D5">
        <w:rPr>
          <w:noProof/>
          <w:lang w:eastAsia="pt-BR"/>
        </w:rPr>
        <w:drawing>
          <wp:inline distT="0" distB="0" distL="0" distR="0">
            <wp:extent cx="3671888" cy="2447925"/>
            <wp:effectExtent l="171450" t="133350" r="366712" b="3143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888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19DF" w:rsidRDefault="004019DF" w:rsidP="004019DF">
      <w:r w:rsidRPr="004019DF">
        <w:rPr>
          <w:noProof/>
          <w:lang w:eastAsia="pt-BR"/>
        </w:rPr>
        <w:lastRenderedPageBreak/>
        <w:drawing>
          <wp:inline distT="0" distB="0" distL="0" distR="0">
            <wp:extent cx="771525" cy="762000"/>
            <wp:effectExtent l="19050" t="0" r="9525" b="0"/>
            <wp:docPr id="7" name="Imagem 1" descr="C:\Users\Nelson\Desktop\LOGO ENGEP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son\Desktop\LOGO ENGEPLA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4AA" w:rsidRDefault="004524AA" w:rsidP="004019DF">
      <w:pPr>
        <w:jc w:val="center"/>
      </w:pPr>
      <w:r>
        <w:t>REF 1671 - BANCO NAMORADEIRA</w:t>
      </w:r>
    </w:p>
    <w:p w:rsidR="004019DF" w:rsidRDefault="004524AA" w:rsidP="00103F4B">
      <w:pPr>
        <w:jc w:val="center"/>
      </w:pPr>
      <w:r>
        <w:t>DIMENSÕES : 88  x 60 x 148 Cm ( A x L x C )</w:t>
      </w:r>
      <w:r w:rsidR="004019DF">
        <w:t xml:space="preserve">   </w:t>
      </w:r>
      <w:r w:rsidR="0049279A">
        <w:t>PREÇO : R$ 680,00</w:t>
      </w:r>
    </w:p>
    <w:p w:rsidR="004019DF" w:rsidRDefault="004019DF" w:rsidP="00103F4B">
      <w:pPr>
        <w:jc w:val="center"/>
      </w:pPr>
    </w:p>
    <w:p w:rsidR="004019DF" w:rsidRDefault="00D219D5" w:rsidP="00103F4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326248" cy="4362450"/>
            <wp:effectExtent l="38100" t="0" r="26802" b="131445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248" cy="4362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4019DF" w:rsidRPr="004019DF">
        <w:t xml:space="preserve"> </w:t>
      </w:r>
    </w:p>
    <w:p w:rsidR="004019DF" w:rsidRDefault="004019DF" w:rsidP="00103F4B">
      <w:pPr>
        <w:jc w:val="center"/>
      </w:pPr>
    </w:p>
    <w:p w:rsidR="004019DF" w:rsidRDefault="004019DF" w:rsidP="00103F4B">
      <w:pPr>
        <w:jc w:val="center"/>
      </w:pPr>
    </w:p>
    <w:p w:rsidR="004019DF" w:rsidRDefault="004019DF" w:rsidP="00103F4B">
      <w:pPr>
        <w:jc w:val="center"/>
      </w:pPr>
    </w:p>
    <w:p w:rsidR="004019DF" w:rsidRDefault="004019DF" w:rsidP="00103F4B">
      <w:pPr>
        <w:jc w:val="center"/>
      </w:pPr>
    </w:p>
    <w:p w:rsidR="004019DF" w:rsidRDefault="004019DF" w:rsidP="004019DF">
      <w:r w:rsidRPr="004019DF">
        <w:rPr>
          <w:noProof/>
          <w:lang w:eastAsia="pt-BR"/>
        </w:rPr>
        <w:lastRenderedPageBreak/>
        <w:drawing>
          <wp:inline distT="0" distB="0" distL="0" distR="0">
            <wp:extent cx="771525" cy="762000"/>
            <wp:effectExtent l="19050" t="0" r="9525" b="0"/>
            <wp:docPr id="19" name="Imagem 1" descr="C:\Users\Nelson\Desktop\LOGO ENGEP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son\Desktop\LOGO ENGEPLA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9DF" w:rsidRDefault="004019DF" w:rsidP="00103F4B">
      <w:pPr>
        <w:jc w:val="center"/>
      </w:pPr>
    </w:p>
    <w:p w:rsidR="005A3597" w:rsidRDefault="004019DF" w:rsidP="00103F4B">
      <w:pPr>
        <w:jc w:val="center"/>
      </w:pPr>
      <w:r>
        <w:t>REF 1684 - CADEIRA INDIVIDUAL  DIMENSÕES : 45 x 41 x 830  ( A x L x  C )   PREÇO : R$ 190,00</w:t>
      </w:r>
    </w:p>
    <w:p w:rsidR="005A3597" w:rsidRDefault="005A3597" w:rsidP="00103F4B">
      <w:pPr>
        <w:jc w:val="center"/>
      </w:pPr>
    </w:p>
    <w:p w:rsidR="00D219D5" w:rsidRDefault="00D219D5" w:rsidP="00103F4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405038" cy="5347680"/>
            <wp:effectExtent l="38100" t="0" r="14562" b="160557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535" cy="53470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D219D5" w:rsidSect="00560E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compat/>
  <w:rsids>
    <w:rsidRoot w:val="00B069C8"/>
    <w:rsid w:val="000067C2"/>
    <w:rsid w:val="00027AD4"/>
    <w:rsid w:val="000B37C4"/>
    <w:rsid w:val="00103F4B"/>
    <w:rsid w:val="001B3558"/>
    <w:rsid w:val="001C6C2C"/>
    <w:rsid w:val="001D62E2"/>
    <w:rsid w:val="00223119"/>
    <w:rsid w:val="0026328B"/>
    <w:rsid w:val="002948D2"/>
    <w:rsid w:val="00312CC9"/>
    <w:rsid w:val="003A1E86"/>
    <w:rsid w:val="003D641F"/>
    <w:rsid w:val="003D6509"/>
    <w:rsid w:val="004019DF"/>
    <w:rsid w:val="00434214"/>
    <w:rsid w:val="004437A7"/>
    <w:rsid w:val="004524AA"/>
    <w:rsid w:val="0049279A"/>
    <w:rsid w:val="004A28D8"/>
    <w:rsid w:val="004D4192"/>
    <w:rsid w:val="00560EA0"/>
    <w:rsid w:val="005A3597"/>
    <w:rsid w:val="005D203F"/>
    <w:rsid w:val="005F44F9"/>
    <w:rsid w:val="005F4B21"/>
    <w:rsid w:val="00644F57"/>
    <w:rsid w:val="00665ADB"/>
    <w:rsid w:val="006B598C"/>
    <w:rsid w:val="00721288"/>
    <w:rsid w:val="00785F31"/>
    <w:rsid w:val="00873F52"/>
    <w:rsid w:val="00874DBE"/>
    <w:rsid w:val="008B539C"/>
    <w:rsid w:val="008B6406"/>
    <w:rsid w:val="009240FA"/>
    <w:rsid w:val="00960D7C"/>
    <w:rsid w:val="009A09F7"/>
    <w:rsid w:val="009E2097"/>
    <w:rsid w:val="009F0726"/>
    <w:rsid w:val="00A50D75"/>
    <w:rsid w:val="00A77DA5"/>
    <w:rsid w:val="00A81656"/>
    <w:rsid w:val="00A9348F"/>
    <w:rsid w:val="00A95CB6"/>
    <w:rsid w:val="00AD52FE"/>
    <w:rsid w:val="00AE3151"/>
    <w:rsid w:val="00B069C8"/>
    <w:rsid w:val="00B1253E"/>
    <w:rsid w:val="00BF2563"/>
    <w:rsid w:val="00BF552A"/>
    <w:rsid w:val="00C37DC7"/>
    <w:rsid w:val="00D219D5"/>
    <w:rsid w:val="00D56FFE"/>
    <w:rsid w:val="00E56F9A"/>
    <w:rsid w:val="00E94D4F"/>
    <w:rsid w:val="00EA5141"/>
    <w:rsid w:val="00F314D3"/>
    <w:rsid w:val="00F418C7"/>
    <w:rsid w:val="00FF7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EA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21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19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lson\Desktop\ECOWOOD%20MOVEIS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FDBC1-6DFC-4D35-98AE-2CDA00305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ECOWOOD MOVEIS</Template>
  <TotalTime>1</TotalTime>
  <Pages>13</Pages>
  <Words>406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Nelson</dc:creator>
  <cp:lastModifiedBy>Nelson</cp:lastModifiedBy>
  <cp:revision>2</cp:revision>
  <dcterms:created xsi:type="dcterms:W3CDTF">2014-08-15T14:04:00Z</dcterms:created>
  <dcterms:modified xsi:type="dcterms:W3CDTF">2014-08-15T14:04:00Z</dcterms:modified>
</cp:coreProperties>
</file>